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tiff" ContentType="image/tiff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rPr>
          <w:b/>
          <w:sz w:val="28"/>
          <w:szCs w:val="28"/>
        </w:rPr>
        <w:id w:val="1551344430"/>
        <w:placeholder>
          <w:docPart w:val="DefaultPlaceholder_1082065158"/>
        </w:placeholder>
        <w:text/>
      </w:sdtPr>
      <w:sdtEndPr/>
      <w:sdtContent>
        <w:p w14:paraId="66363841" w14:textId="35FCD49F" w:rsidR="006835F9" w:rsidRPr="00AE778C" w:rsidRDefault="00156DD5" w:rsidP="00AE778C">
          <w:pPr>
            <w:jc w:val="center"/>
            <w:rPr>
              <w:b/>
              <w:caps/>
              <w:sz w:val="28"/>
              <w:szCs w:val="28"/>
            </w:rPr>
          </w:pPr>
          <w:r>
            <w:rPr>
              <w:b/>
              <w:sz w:val="28"/>
              <w:szCs w:val="28"/>
            </w:rPr>
            <w:t>D</w:t>
          </w:r>
          <w:r w:rsidR="0038522B">
            <w:rPr>
              <w:b/>
              <w:sz w:val="28"/>
              <w:szCs w:val="28"/>
            </w:rPr>
            <w:t xml:space="preserve">okládání dokumentů k výzvě v závislosti na způsobu jednání orgánů MAS </w:t>
          </w:r>
        </w:p>
      </w:sdtContent>
    </w:sdt>
    <w:sdt>
      <w:sdtPr>
        <w:id w:val="358398467"/>
        <w:placeholder>
          <w:docPart w:val="DefaultPlaceholder_1082065158"/>
        </w:placeholder>
        <w:text/>
      </w:sdtPr>
      <w:sdtEndPr/>
      <w:sdtContent>
        <w:p w14:paraId="4918F599" w14:textId="4A9E160D" w:rsidR="006835F9" w:rsidRPr="0098791F" w:rsidRDefault="00DC4490" w:rsidP="00AE778C">
          <w:r w:rsidRPr="00DC4490">
            <w:t>V Praze dne 1</w:t>
          </w:r>
          <w:r w:rsidR="002914DF" w:rsidRPr="00DC4490">
            <w:t xml:space="preserve">. </w:t>
          </w:r>
          <w:r w:rsidR="0038522B" w:rsidRPr="00DC4490">
            <w:t>dubna</w:t>
          </w:r>
          <w:r w:rsidR="002914DF" w:rsidRPr="00DC4490">
            <w:t xml:space="preserve"> 2021</w:t>
          </w:r>
        </w:p>
      </w:sdtContent>
    </w:sdt>
    <w:p w14:paraId="58D404A3" w14:textId="77777777" w:rsidR="00145ABC" w:rsidRDefault="007D38AB" w:rsidP="00156DD5">
      <w:r>
        <w:t xml:space="preserve">Připomínáme, že MAS </w:t>
      </w:r>
      <w:r w:rsidR="00156DD5">
        <w:t>jsou povinny</w:t>
      </w:r>
      <w:r>
        <w:t xml:space="preserve"> předat na SZIF dokumentaci k výzvě </w:t>
      </w:r>
      <w:r w:rsidR="00156DD5">
        <w:t xml:space="preserve">MAS prostřednictvím Portálu farmáře </w:t>
      </w:r>
      <w:r w:rsidR="00156DD5" w:rsidRPr="007D38AB">
        <w:t>nejpozději do finálního termínu registrace na RO SZIF stanoveného ve výzvě MAS</w:t>
      </w:r>
      <w:r w:rsidR="00156DD5">
        <w:t xml:space="preserve"> (viz Pravidla 19.2.1, část A, kap. </w:t>
      </w:r>
      <w:proofErr w:type="gramStart"/>
      <w:r w:rsidR="00156DD5">
        <w:t>4.5., písm.</w:t>
      </w:r>
      <w:proofErr w:type="gramEnd"/>
      <w:r w:rsidR="00156DD5">
        <w:t xml:space="preserve"> g). Dále platí povinnost zveřejnit na internetových stránkách MAS zápisy z jednání odpovědných orgánů MAS provádějících hodnocení a výběr projektů, a to nejpozději do 15 pracovních dní od výběru projektů na MAS (viz Pravidla MAS, kap. </w:t>
      </w:r>
      <w:proofErr w:type="gramStart"/>
      <w:r w:rsidR="00156DD5">
        <w:t>6.3., písm.</w:t>
      </w:r>
      <w:proofErr w:type="gramEnd"/>
      <w:r w:rsidR="00156DD5">
        <w:t xml:space="preserve"> j).</w:t>
      </w:r>
      <w:r w:rsidR="00145ABC">
        <w:t xml:space="preserve"> </w:t>
      </w:r>
    </w:p>
    <w:p w14:paraId="356A84D8" w14:textId="6AF35C75" w:rsidR="00DA07F2" w:rsidRDefault="00156DD5" w:rsidP="00A601E1">
      <w:r>
        <w:t xml:space="preserve">Náležitosti dokládané dokumentace k výzvě se liší podle zvoleného způsobu jednání orgánů MAS. </w:t>
      </w:r>
      <w:r w:rsidR="00145ABC">
        <w:t xml:space="preserve">V závislosti na vývoji </w:t>
      </w:r>
      <w:r w:rsidR="00145ABC" w:rsidRPr="00145ABC">
        <w:t>epidemick</w:t>
      </w:r>
      <w:r w:rsidR="00145ABC">
        <w:t>é</w:t>
      </w:r>
      <w:r w:rsidR="00145ABC" w:rsidRPr="00145ABC">
        <w:t xml:space="preserve"> situace </w:t>
      </w:r>
      <w:r w:rsidR="00145ABC">
        <w:t>lze využít</w:t>
      </w:r>
      <w:r w:rsidR="00DA07F2">
        <w:t xml:space="preserve"> různé způsoby jednání orgánů:</w:t>
      </w:r>
      <w:r w:rsidR="00145ABC">
        <w:t xml:space="preserve"> fyzické jednání, jednání v</w:t>
      </w:r>
      <w:r w:rsidR="00DA07F2">
        <w:t> písemné/</w:t>
      </w:r>
      <w:r w:rsidR="00145ABC">
        <w:t>korespondenční form</w:t>
      </w:r>
      <w:r w:rsidR="00DA07F2">
        <w:t>ě</w:t>
      </w:r>
      <w:r w:rsidR="00145ABC">
        <w:t xml:space="preserve"> (per </w:t>
      </w:r>
      <w:proofErr w:type="spellStart"/>
      <w:r w:rsidR="00145ABC">
        <w:t>rollam</w:t>
      </w:r>
      <w:proofErr w:type="spellEnd"/>
      <w:r w:rsidR="00145ABC">
        <w:t xml:space="preserve">) nebo jednání </w:t>
      </w:r>
      <w:r w:rsidR="00145ABC" w:rsidRPr="00145ABC">
        <w:t>s využitím technických prostředků</w:t>
      </w:r>
      <w:r w:rsidR="00145ABC">
        <w:t xml:space="preserve"> (videokonference). </w:t>
      </w:r>
    </w:p>
    <w:p w14:paraId="68C7D106" w14:textId="0BFB3D0F" w:rsidR="00145ABC" w:rsidRDefault="00145ABC" w:rsidP="00A601E1">
      <w:r>
        <w:t xml:space="preserve">Dle zákona </w:t>
      </w:r>
      <w:r w:rsidRPr="00145ABC">
        <w:t>č. 191/2020 Sb.</w:t>
      </w:r>
      <w:r>
        <w:t xml:space="preserve"> platí, že </w:t>
      </w:r>
      <w:r w:rsidRPr="00145ABC">
        <w:t xml:space="preserve">orgán právnické osoby </w:t>
      </w:r>
      <w:r>
        <w:t>může rozhodovat mimo zasedání v </w:t>
      </w:r>
      <w:r w:rsidRPr="00145ABC">
        <w:t xml:space="preserve">písemné formě nebo s využitím technických prostředků i tehdy, nepřipouští-li </w:t>
      </w:r>
      <w:r>
        <w:t xml:space="preserve">to zakladatelské právní jednání, a to až </w:t>
      </w:r>
      <w:r w:rsidRPr="00145ABC">
        <w:t xml:space="preserve">do </w:t>
      </w:r>
      <w:r w:rsidRPr="00DC4490">
        <w:rPr>
          <w:b/>
        </w:rPr>
        <w:t>30. června 2021</w:t>
      </w:r>
      <w:r w:rsidRPr="00145ABC">
        <w:t xml:space="preserve"> bez ohledu na trvání mimořádného opatření při epidemii.</w:t>
      </w:r>
      <w:r>
        <w:t xml:space="preserve"> </w:t>
      </w:r>
      <w:r w:rsidR="00DA07F2">
        <w:t>Upozorňujeme, že p</w:t>
      </w:r>
      <w:r w:rsidR="00A601E1">
        <w:t xml:space="preserve">o tomto datu již bude </w:t>
      </w:r>
      <w:r w:rsidR="00A601E1" w:rsidRPr="00A601E1">
        <w:t>rozhodování orgánů mi</w:t>
      </w:r>
      <w:r w:rsidR="00DA07F2">
        <w:t>mo zasedání v </w:t>
      </w:r>
      <w:r w:rsidR="00A601E1" w:rsidRPr="00A601E1">
        <w:t xml:space="preserve">písemné formě </w:t>
      </w:r>
      <w:r w:rsidR="00A601E1">
        <w:t>nebo s </w:t>
      </w:r>
      <w:r w:rsidR="00A601E1" w:rsidRPr="00A601E1">
        <w:t>využitím technických prostředků</w:t>
      </w:r>
      <w:r w:rsidR="00A601E1">
        <w:t xml:space="preserve"> možné pouze, pokud bude zakotveno ve </w:t>
      </w:r>
      <w:r w:rsidR="00A601E1" w:rsidRPr="00A601E1">
        <w:t>stanov</w:t>
      </w:r>
      <w:r w:rsidR="00A601E1">
        <w:t>ách nebo statutu MAS.</w:t>
      </w:r>
    </w:p>
    <w:p w14:paraId="7ED15C1E" w14:textId="7425F4D4" w:rsidR="00A601E1" w:rsidRDefault="00A601E1" w:rsidP="00DA07F2">
      <w:pPr>
        <w:spacing w:after="0"/>
      </w:pPr>
      <w:r w:rsidRPr="00DA07F2">
        <w:rPr>
          <w:b/>
        </w:rPr>
        <w:t>V případě fyzického jednání</w:t>
      </w:r>
      <w:r>
        <w:t xml:space="preserve"> MAS dokládá:</w:t>
      </w:r>
    </w:p>
    <w:p w14:paraId="3A988963" w14:textId="2E435443" w:rsidR="00A601E1" w:rsidRDefault="007D38AB" w:rsidP="00A601E1">
      <w:pPr>
        <w:pStyle w:val="Odstavecseseznamem"/>
        <w:numPr>
          <w:ilvl w:val="0"/>
          <w:numId w:val="2"/>
        </w:numPr>
      </w:pPr>
      <w:r w:rsidRPr="007D38AB">
        <w:t>Seznam vybraných a nevybraných Žádostí o dot</w:t>
      </w:r>
      <w:r w:rsidR="00156DD5">
        <w:t>aci</w:t>
      </w:r>
      <w:r w:rsidR="00A601E1">
        <w:t xml:space="preserve"> (pdf formulář vygenerovaný na Portálu farmáře)</w:t>
      </w:r>
      <w:r w:rsidR="00DA07F2">
        <w:t>,</w:t>
      </w:r>
    </w:p>
    <w:p w14:paraId="2B6FC869" w14:textId="0371096B" w:rsidR="00DA07F2" w:rsidRDefault="00DA07F2" w:rsidP="00DA07F2">
      <w:pPr>
        <w:pStyle w:val="Odstavecseseznamem"/>
        <w:numPr>
          <w:ilvl w:val="0"/>
          <w:numId w:val="2"/>
        </w:numPr>
      </w:pPr>
      <w:r w:rsidRPr="007D38AB">
        <w:t xml:space="preserve">aktuální složení orgánů </w:t>
      </w:r>
      <w:r>
        <w:t xml:space="preserve">vč. vyplněné prezenční listiny z hlasování </w:t>
      </w:r>
      <w:r w:rsidRPr="007D38AB">
        <w:t>(</w:t>
      </w:r>
      <w:r>
        <w:t xml:space="preserve">excel, tzv. </w:t>
      </w:r>
      <w:hyperlink r:id="rId7" w:history="1">
        <w:r w:rsidRPr="00DA07F2">
          <w:rPr>
            <w:rStyle w:val="Hypertextovodkaz"/>
          </w:rPr>
          <w:t>modrá tabulka</w:t>
        </w:r>
      </w:hyperlink>
      <w:r>
        <w:t>),</w:t>
      </w:r>
    </w:p>
    <w:p w14:paraId="5B5FDC4B" w14:textId="178CB812" w:rsidR="00A601E1" w:rsidRDefault="00156DD5" w:rsidP="00A601E1">
      <w:pPr>
        <w:pStyle w:val="Odstavecseseznamem"/>
        <w:numPr>
          <w:ilvl w:val="0"/>
          <w:numId w:val="2"/>
        </w:numPr>
      </w:pPr>
      <w:r w:rsidRPr="007D38AB">
        <w:t>zápis</w:t>
      </w:r>
      <w:r>
        <w:t xml:space="preserve">y a prezenční listiny </w:t>
      </w:r>
      <w:r w:rsidRPr="007D38AB">
        <w:t xml:space="preserve">z jednání </w:t>
      </w:r>
      <w:r>
        <w:t xml:space="preserve">orgánů podílejících se na hodnocení a výběru projektů </w:t>
      </w:r>
      <w:r w:rsidR="00A601E1">
        <w:t>– volnou formou, minimálně však v rozsahu:</w:t>
      </w:r>
    </w:p>
    <w:p w14:paraId="0C7E5A6B" w14:textId="5F8F7ADA" w:rsidR="00A601E1" w:rsidRDefault="00A601E1" w:rsidP="002E7A0B">
      <w:pPr>
        <w:pStyle w:val="Odstavecseseznamem"/>
        <w:numPr>
          <w:ilvl w:val="1"/>
          <w:numId w:val="2"/>
        </w:numPr>
      </w:pPr>
      <w:r>
        <w:t>datum a čas začátku jednání,</w:t>
      </w:r>
    </w:p>
    <w:p w14:paraId="1E68EE7D" w14:textId="265FBDAC" w:rsidR="00A601E1" w:rsidRDefault="00A601E1" w:rsidP="002E7A0B">
      <w:pPr>
        <w:pStyle w:val="Odstavecseseznamem"/>
        <w:numPr>
          <w:ilvl w:val="1"/>
          <w:numId w:val="2"/>
        </w:numPr>
      </w:pPr>
      <w:r>
        <w:t>jmenný seznam účastníků (včetně subjektu, který zastupují),</w:t>
      </w:r>
    </w:p>
    <w:p w14:paraId="41FC2B5A" w14:textId="026FC76C" w:rsidR="00A601E1" w:rsidRDefault="00A601E1" w:rsidP="002E7A0B">
      <w:pPr>
        <w:pStyle w:val="Odstavecseseznamem"/>
        <w:numPr>
          <w:ilvl w:val="1"/>
          <w:numId w:val="2"/>
        </w:numPr>
      </w:pPr>
      <w:r>
        <w:t>přehled hodnocených projektů v rozsahu název projektu, místo realizace projektu (NUTS 5), název nebo číslo příslušné Fiche a jejich bodové hodnocení,</w:t>
      </w:r>
    </w:p>
    <w:p w14:paraId="1542356E" w14:textId="5D77FBA9" w:rsidR="00A601E1" w:rsidRDefault="00A601E1" w:rsidP="002E7A0B">
      <w:pPr>
        <w:pStyle w:val="Odstavecseseznamem"/>
        <w:numPr>
          <w:ilvl w:val="1"/>
          <w:numId w:val="2"/>
        </w:numPr>
      </w:pPr>
      <w:r>
        <w:t>přehled přijatých usnesení/výsledek hlasování,</w:t>
      </w:r>
    </w:p>
    <w:p w14:paraId="5EFE581C" w14:textId="13E97B8C" w:rsidR="00A601E1" w:rsidRDefault="00A601E1" w:rsidP="002E7A0B">
      <w:pPr>
        <w:pStyle w:val="Odstavecseseznamem"/>
        <w:numPr>
          <w:ilvl w:val="1"/>
          <w:numId w:val="2"/>
        </w:numPr>
      </w:pPr>
      <w:r>
        <w:t>způsob řešení střetu zájmů na daném jednání.</w:t>
      </w:r>
    </w:p>
    <w:p w14:paraId="7C716073" w14:textId="25B63BDC" w:rsidR="009751AB" w:rsidRDefault="00DA07F2" w:rsidP="00DA07F2">
      <w:pPr>
        <w:spacing w:after="0"/>
      </w:pPr>
      <w:r w:rsidRPr="00DA07F2">
        <w:rPr>
          <w:b/>
        </w:rPr>
        <w:t xml:space="preserve">V případě korespondenčního jednání (per </w:t>
      </w:r>
      <w:proofErr w:type="spellStart"/>
      <w:r w:rsidRPr="00DA07F2">
        <w:rPr>
          <w:b/>
        </w:rPr>
        <w:t>rollam</w:t>
      </w:r>
      <w:proofErr w:type="spellEnd"/>
      <w:r w:rsidRPr="00DA07F2">
        <w:rPr>
          <w:b/>
        </w:rPr>
        <w:t xml:space="preserve">) </w:t>
      </w:r>
      <w:r w:rsidRPr="00DA07F2">
        <w:t>MAS dokládá:</w:t>
      </w:r>
    </w:p>
    <w:p w14:paraId="5769D5A7" w14:textId="09EA0F9A" w:rsidR="00DA07F2" w:rsidRDefault="00DA07F2" w:rsidP="00DA07F2">
      <w:pPr>
        <w:pStyle w:val="Odstavecseseznamem"/>
        <w:numPr>
          <w:ilvl w:val="0"/>
          <w:numId w:val="2"/>
        </w:numPr>
      </w:pPr>
      <w:r w:rsidRPr="007D38AB">
        <w:t>Seznam vybraných a nevybraných Žádostí o dot</w:t>
      </w:r>
      <w:r>
        <w:t>aci (pdf formulář vygenerovaný na Portálu farmáře);</w:t>
      </w:r>
    </w:p>
    <w:p w14:paraId="6719FC05" w14:textId="77777777" w:rsidR="00DA07F2" w:rsidRDefault="00DA07F2" w:rsidP="00DA07F2">
      <w:pPr>
        <w:pStyle w:val="Odstavecseseznamem"/>
        <w:numPr>
          <w:ilvl w:val="0"/>
          <w:numId w:val="2"/>
        </w:numPr>
      </w:pPr>
      <w:r w:rsidRPr="007D38AB">
        <w:t xml:space="preserve">aktuální složení orgánů </w:t>
      </w:r>
      <w:r>
        <w:t xml:space="preserve">vč. vyplněné prezenční listiny z hlasování </w:t>
      </w:r>
      <w:r w:rsidRPr="007D38AB">
        <w:t>(</w:t>
      </w:r>
      <w:r>
        <w:t xml:space="preserve">excel, tzv. </w:t>
      </w:r>
      <w:hyperlink r:id="rId8" w:history="1">
        <w:r w:rsidRPr="00DA07F2">
          <w:rPr>
            <w:rStyle w:val="Hypertextovodkaz"/>
          </w:rPr>
          <w:t>modrá tabulka</w:t>
        </w:r>
      </w:hyperlink>
      <w:r>
        <w:t>),</w:t>
      </w:r>
    </w:p>
    <w:p w14:paraId="123658AA" w14:textId="6D3D2696" w:rsidR="00DA07F2" w:rsidRDefault="00DA07F2" w:rsidP="00DA07F2">
      <w:pPr>
        <w:pStyle w:val="Odstavecseseznamem"/>
        <w:numPr>
          <w:ilvl w:val="0"/>
          <w:numId w:val="2"/>
        </w:numPr>
      </w:pPr>
      <w:r w:rsidRPr="007D38AB">
        <w:t>zápis</w:t>
      </w:r>
      <w:r>
        <w:t xml:space="preserve">y </w:t>
      </w:r>
      <w:r w:rsidRPr="007D38AB">
        <w:t xml:space="preserve">z jednání </w:t>
      </w:r>
      <w:r>
        <w:t>orgánů podílejících se na hodnocení a výběru projektů – volnou formou, minimálně však v rozsahu:</w:t>
      </w:r>
    </w:p>
    <w:p w14:paraId="49F421F0" w14:textId="5E4A78E0" w:rsidR="00DA07F2" w:rsidRDefault="004E5ED1" w:rsidP="00DA07F2">
      <w:pPr>
        <w:pStyle w:val="Odstavecseseznamem"/>
        <w:numPr>
          <w:ilvl w:val="1"/>
          <w:numId w:val="2"/>
        </w:numPr>
      </w:pPr>
      <w:r>
        <w:t>období</w:t>
      </w:r>
      <w:r w:rsidR="00DA07F2">
        <w:t xml:space="preserve"> jednání</w:t>
      </w:r>
      <w:r>
        <w:t>/hlasování</w:t>
      </w:r>
      <w:r w:rsidR="00DA07F2">
        <w:t>,</w:t>
      </w:r>
    </w:p>
    <w:p w14:paraId="35C6C629" w14:textId="77777777" w:rsidR="00DA07F2" w:rsidRDefault="00DA07F2" w:rsidP="00DA07F2">
      <w:pPr>
        <w:pStyle w:val="Odstavecseseznamem"/>
        <w:numPr>
          <w:ilvl w:val="1"/>
          <w:numId w:val="2"/>
        </w:numPr>
      </w:pPr>
      <w:r>
        <w:t>jmenný seznam účastníků (včetně subjektu, který zastupují),</w:t>
      </w:r>
    </w:p>
    <w:p w14:paraId="25ACE1CC" w14:textId="77777777" w:rsidR="00DA07F2" w:rsidRDefault="00DA07F2" w:rsidP="00DA07F2">
      <w:pPr>
        <w:pStyle w:val="Odstavecseseznamem"/>
        <w:numPr>
          <w:ilvl w:val="1"/>
          <w:numId w:val="2"/>
        </w:numPr>
      </w:pPr>
      <w:r>
        <w:lastRenderedPageBreak/>
        <w:t>přehled hodnocených projektů v rozsahu název projektu, místo realizace projektu (NUTS 5), název nebo číslo příslušné Fiche a jejich bodové hodnocení,</w:t>
      </w:r>
    </w:p>
    <w:p w14:paraId="745F0CD9" w14:textId="77777777" w:rsidR="00DA07F2" w:rsidRDefault="00DA07F2" w:rsidP="00DA07F2">
      <w:pPr>
        <w:pStyle w:val="Odstavecseseznamem"/>
        <w:numPr>
          <w:ilvl w:val="1"/>
          <w:numId w:val="2"/>
        </w:numPr>
      </w:pPr>
      <w:r>
        <w:t>přehled přijatých usnesení/výsledek hlasování,</w:t>
      </w:r>
    </w:p>
    <w:p w14:paraId="7D7CD471" w14:textId="77777777" w:rsidR="00DA07F2" w:rsidRDefault="00DA07F2" w:rsidP="00DA07F2">
      <w:pPr>
        <w:pStyle w:val="Odstavecseseznamem"/>
        <w:numPr>
          <w:ilvl w:val="1"/>
          <w:numId w:val="2"/>
        </w:numPr>
      </w:pPr>
      <w:r>
        <w:t>způsob řešení střetu zájmů na daném jednání.</w:t>
      </w:r>
    </w:p>
    <w:p w14:paraId="38EEFDBE" w14:textId="3DD14E15" w:rsidR="00DA07F2" w:rsidRDefault="004E5ED1" w:rsidP="00DA07F2">
      <w:pPr>
        <w:pStyle w:val="Odstavecseseznamem"/>
        <w:numPr>
          <w:ilvl w:val="0"/>
          <w:numId w:val="2"/>
        </w:numPr>
      </w:pPr>
      <w:r>
        <w:t>přehled korespondence – písemná vyjádření účastníků (</w:t>
      </w:r>
      <w:r w:rsidR="00DC4490">
        <w:t>nahrazuje</w:t>
      </w:r>
      <w:r>
        <w:t xml:space="preserve"> prezenční listiny)</w:t>
      </w:r>
      <w:r w:rsidR="00DA07F2">
        <w:t>.</w:t>
      </w:r>
    </w:p>
    <w:p w14:paraId="62656786" w14:textId="6C61B841" w:rsidR="004E5ED1" w:rsidRDefault="004E5ED1" w:rsidP="004E5ED1">
      <w:pPr>
        <w:spacing w:after="0"/>
      </w:pPr>
      <w:r w:rsidRPr="00FD47D1">
        <w:rPr>
          <w:b/>
        </w:rPr>
        <w:t>V případě j</w:t>
      </w:r>
      <w:r w:rsidRPr="004E5ED1">
        <w:rPr>
          <w:b/>
        </w:rPr>
        <w:t>ednání s využitím technických prostředků (videokonference)</w:t>
      </w:r>
      <w:r>
        <w:t xml:space="preserve"> </w:t>
      </w:r>
      <w:r w:rsidRPr="004E5ED1">
        <w:t>MAS dokládá:</w:t>
      </w:r>
    </w:p>
    <w:p w14:paraId="1FA801B7" w14:textId="77777777" w:rsidR="004E5ED1" w:rsidRDefault="004E5ED1" w:rsidP="004E5ED1">
      <w:pPr>
        <w:pStyle w:val="Odstavecseseznamem"/>
        <w:numPr>
          <w:ilvl w:val="0"/>
          <w:numId w:val="2"/>
        </w:numPr>
      </w:pPr>
      <w:r w:rsidRPr="007D38AB">
        <w:t>Seznam vybraných a nevybraných Žádostí o dot</w:t>
      </w:r>
      <w:r>
        <w:t>aci (pdf formulář vygenerovaný na Portálu farmáře);</w:t>
      </w:r>
    </w:p>
    <w:p w14:paraId="0B569D8E" w14:textId="77777777" w:rsidR="004E5ED1" w:rsidRDefault="004E5ED1" w:rsidP="004E5ED1">
      <w:pPr>
        <w:pStyle w:val="Odstavecseseznamem"/>
        <w:numPr>
          <w:ilvl w:val="0"/>
          <w:numId w:val="2"/>
        </w:numPr>
      </w:pPr>
      <w:r w:rsidRPr="007D38AB">
        <w:t xml:space="preserve">aktuální složení orgánů </w:t>
      </w:r>
      <w:r>
        <w:t xml:space="preserve">vč. vyplněné prezenční listiny z hlasování </w:t>
      </w:r>
      <w:r w:rsidRPr="007D38AB">
        <w:t>(</w:t>
      </w:r>
      <w:r>
        <w:t xml:space="preserve">excel, tzv. </w:t>
      </w:r>
      <w:hyperlink r:id="rId9" w:history="1">
        <w:r w:rsidRPr="00DA07F2">
          <w:rPr>
            <w:rStyle w:val="Hypertextovodkaz"/>
          </w:rPr>
          <w:t>modrá tabulka</w:t>
        </w:r>
      </w:hyperlink>
      <w:r>
        <w:t>),</w:t>
      </w:r>
    </w:p>
    <w:p w14:paraId="14E6FC6C" w14:textId="77777777" w:rsidR="004E5ED1" w:rsidRDefault="004E5ED1" w:rsidP="004E5ED1">
      <w:pPr>
        <w:pStyle w:val="Odstavecseseznamem"/>
        <w:numPr>
          <w:ilvl w:val="0"/>
          <w:numId w:val="2"/>
        </w:numPr>
      </w:pPr>
      <w:r w:rsidRPr="007D38AB">
        <w:t>zápis</w:t>
      </w:r>
      <w:r>
        <w:t xml:space="preserve">y </w:t>
      </w:r>
      <w:r w:rsidRPr="007D38AB">
        <w:t xml:space="preserve">z jednání </w:t>
      </w:r>
      <w:r>
        <w:t>orgánů podílejících se na hodnocení a výběru projektů – volnou formou, minimálně však v rozsahu:</w:t>
      </w:r>
    </w:p>
    <w:p w14:paraId="7C6E78AC" w14:textId="547A1AF8" w:rsidR="004E5ED1" w:rsidRDefault="004E5ED1" w:rsidP="004E5ED1">
      <w:pPr>
        <w:pStyle w:val="Odstavecseseznamem"/>
        <w:numPr>
          <w:ilvl w:val="1"/>
          <w:numId w:val="2"/>
        </w:numPr>
      </w:pPr>
      <w:r>
        <w:t>datum a čas začátku jednání,</w:t>
      </w:r>
    </w:p>
    <w:p w14:paraId="35185C97" w14:textId="77777777" w:rsidR="004E5ED1" w:rsidRDefault="004E5ED1" w:rsidP="004E5ED1">
      <w:pPr>
        <w:pStyle w:val="Odstavecseseznamem"/>
        <w:numPr>
          <w:ilvl w:val="1"/>
          <w:numId w:val="2"/>
        </w:numPr>
      </w:pPr>
      <w:r>
        <w:t>jmenný seznam účastníků (včetně subjektu, který zastupují),</w:t>
      </w:r>
    </w:p>
    <w:p w14:paraId="02A4DB4F" w14:textId="77777777" w:rsidR="004E5ED1" w:rsidRDefault="004E5ED1" w:rsidP="004E5ED1">
      <w:pPr>
        <w:pStyle w:val="Odstavecseseznamem"/>
        <w:numPr>
          <w:ilvl w:val="1"/>
          <w:numId w:val="2"/>
        </w:numPr>
      </w:pPr>
      <w:r>
        <w:t>přehled hodnocených projektů v rozsahu název projektu, místo realizace projektu (NUTS 5), název nebo číslo příslušné Fiche a jejich bodové hodnocení,</w:t>
      </w:r>
    </w:p>
    <w:p w14:paraId="097E1FFF" w14:textId="77777777" w:rsidR="004E5ED1" w:rsidRDefault="004E5ED1" w:rsidP="004E5ED1">
      <w:pPr>
        <w:pStyle w:val="Odstavecseseznamem"/>
        <w:numPr>
          <w:ilvl w:val="1"/>
          <w:numId w:val="2"/>
        </w:numPr>
      </w:pPr>
      <w:r>
        <w:t>přehled přijatých usnesení/výsledek hlasování,</w:t>
      </w:r>
    </w:p>
    <w:p w14:paraId="469E3941" w14:textId="77777777" w:rsidR="004E5ED1" w:rsidRDefault="004E5ED1" w:rsidP="004E5ED1">
      <w:pPr>
        <w:pStyle w:val="Odstavecseseznamem"/>
        <w:numPr>
          <w:ilvl w:val="1"/>
          <w:numId w:val="2"/>
        </w:numPr>
      </w:pPr>
      <w:r>
        <w:t>způsob řešení střetu zájmů na daném jednání.</w:t>
      </w:r>
    </w:p>
    <w:p w14:paraId="3F074540" w14:textId="6501DC77" w:rsidR="004E5ED1" w:rsidRDefault="004E5ED1" w:rsidP="004E5ED1">
      <w:pPr>
        <w:pStyle w:val="Odstavecseseznamem"/>
        <w:numPr>
          <w:ilvl w:val="0"/>
          <w:numId w:val="2"/>
        </w:numPr>
      </w:pPr>
      <w:r>
        <w:t>doklad o účasti na jednání ve formátu dle použitého softwarového nástroje (vygenerovaná prezenční listina, snímek obrazovky apod.</w:t>
      </w:r>
      <w:bookmarkStart w:id="0" w:name="_GoBack"/>
      <w:bookmarkEnd w:id="0"/>
      <w:r>
        <w:t>).</w:t>
      </w:r>
    </w:p>
    <w:p w14:paraId="7BE67B23" w14:textId="15D2101F" w:rsidR="004E5ED1" w:rsidRDefault="004E5ED1" w:rsidP="004E5ED1">
      <w:r>
        <w:t xml:space="preserve">Nebude-li dokumentace k výzvě doložena v požadovaném rozsahu, obdrží MAS od RO SZIF </w:t>
      </w:r>
      <w:r w:rsidRPr="004E5ED1">
        <w:t>Žádost o dopln</w:t>
      </w:r>
      <w:r w:rsidR="00095B2C">
        <w:t>ě</w:t>
      </w:r>
      <w:r w:rsidR="00501BE0">
        <w:t>ní dokumentů</w:t>
      </w:r>
      <w:r w:rsidRPr="004E5ED1">
        <w:t xml:space="preserve"> k</w:t>
      </w:r>
      <w:r w:rsidR="00095B2C">
        <w:t> </w:t>
      </w:r>
      <w:r w:rsidRPr="004E5ED1">
        <w:t>výzv</w:t>
      </w:r>
      <w:r w:rsidR="00095B2C">
        <w:t>ě.</w:t>
      </w:r>
    </w:p>
    <w:p w14:paraId="5D94BAF7" w14:textId="77777777" w:rsidR="00095B2C" w:rsidRDefault="00095B2C" w:rsidP="004E5ED1"/>
    <w:sdt>
      <w:sdtPr>
        <w:id w:val="935172681"/>
        <w:placeholder>
          <w:docPart w:val="DefaultPlaceholder_1082065158"/>
        </w:placeholder>
        <w:text/>
      </w:sdtPr>
      <w:sdtEndPr/>
      <w:sdtContent>
        <w:p w14:paraId="248E086D" w14:textId="77777777" w:rsidR="006835F9" w:rsidRPr="0098791F" w:rsidRDefault="00A14C18" w:rsidP="00AE778C">
          <w:r w:rsidRPr="0098791F">
            <w:t>Státní zemědělský intervenční fond</w:t>
          </w:r>
        </w:p>
      </w:sdtContent>
    </w:sdt>
    <w:sdt>
      <w:sdtPr>
        <w:id w:val="1816921193"/>
        <w:placeholder>
          <w:docPart w:val="DefaultPlaceholder_1082065158"/>
        </w:placeholder>
      </w:sdtPr>
      <w:sdtEndPr/>
      <w:sdtContent>
        <w:p w14:paraId="77E5FFC2" w14:textId="77777777" w:rsidR="006835F9" w:rsidRPr="0098791F" w:rsidRDefault="00A14C18" w:rsidP="00AE778C">
          <w:r w:rsidRPr="0098791F">
            <w:t>Oddělení metodiky LEADER a Spolupráce</w:t>
          </w:r>
        </w:p>
      </w:sdtContent>
    </w:sdt>
    <w:p w14:paraId="4D919E3A" w14:textId="77777777" w:rsidR="00261D53" w:rsidRPr="0098791F" w:rsidRDefault="00DF4739" w:rsidP="00AE778C"/>
    <w:sectPr w:rsidR="00261D53" w:rsidRPr="0098791F" w:rsidSect="00106309">
      <w:headerReference w:type="default" r:id="rId10"/>
      <w:footerReference w:type="default" r:id="rId11"/>
      <w:pgSz w:w="11906" w:h="16838" w:code="9"/>
      <w:pgMar w:top="1134" w:right="1134" w:bottom="1134" w:left="1134" w:header="1985" w:footer="85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07E08CD" w14:textId="77777777" w:rsidR="00DF4739" w:rsidRDefault="00DF4739" w:rsidP="00AE778C">
      <w:r>
        <w:separator/>
      </w:r>
    </w:p>
  </w:endnote>
  <w:endnote w:type="continuationSeparator" w:id="0">
    <w:p w14:paraId="16D4537D" w14:textId="77777777" w:rsidR="00DF4739" w:rsidRDefault="00DF4739" w:rsidP="00AE778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Mkatabulky"/>
      <w:tblpPr w:vertAnchor="page" w:horzAnchor="page" w:tblpXSpec="center" w:tblpY="15934"/>
      <w:tblOverlap w:val="never"/>
      <w:tblW w:w="5000" w:type="pct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ayout w:type="fixed"/>
      <w:tblCellMar>
        <w:left w:w="28" w:type="dxa"/>
        <w:right w:w="0" w:type="dxa"/>
      </w:tblCellMar>
      <w:tblLook w:val="04A0" w:firstRow="1" w:lastRow="0" w:firstColumn="1" w:lastColumn="0" w:noHBand="0" w:noVBand="1"/>
    </w:tblPr>
    <w:tblGrid>
      <w:gridCol w:w="1560"/>
      <w:gridCol w:w="4865"/>
      <w:gridCol w:w="3213"/>
    </w:tblGrid>
    <w:tr w:rsidR="006F26FA" w:rsidRPr="006F26FA" w14:paraId="26B0B2CC" w14:textId="77777777" w:rsidTr="006F26FA">
      <w:trPr>
        <w:trHeight w:hRule="exact" w:val="284"/>
      </w:trPr>
      <w:tc>
        <w:tcPr>
          <w:tcW w:w="809" w:type="pct"/>
          <w:vAlign w:val="center"/>
        </w:tcPr>
        <w:p w14:paraId="0B140C43" w14:textId="77777777" w:rsidR="006F26FA" w:rsidRPr="006F26FA" w:rsidRDefault="006F26FA" w:rsidP="00AE778C">
          <w:pPr>
            <w:rPr>
              <w:rFonts w:ascii="Calibri" w:hAnsi="Calibri"/>
            </w:rPr>
          </w:pPr>
          <w:r w:rsidRPr="006F26FA">
            <w:rPr>
              <w:w w:val="101"/>
            </w:rPr>
            <w:t>IČ: 48133981</w:t>
          </w:r>
        </w:p>
      </w:tc>
      <w:tc>
        <w:tcPr>
          <w:tcW w:w="2524" w:type="pct"/>
          <w:shd w:val="clear" w:color="auto" w:fill="auto"/>
          <w:vAlign w:val="center"/>
        </w:tcPr>
        <w:p w14:paraId="1B270D9B" w14:textId="77777777" w:rsidR="006F26FA" w:rsidRPr="006F26FA" w:rsidRDefault="006F26FA" w:rsidP="00AE778C">
          <w:pPr>
            <w:rPr>
              <w:rFonts w:ascii="Calibri" w:hAnsi="Calibri"/>
            </w:rPr>
          </w:pPr>
          <w:r w:rsidRPr="006F26FA">
            <w:rPr>
              <w:w w:val="101"/>
            </w:rPr>
            <w:t>DIČ: CZ48133981</w:t>
          </w:r>
        </w:p>
      </w:tc>
      <w:tc>
        <w:tcPr>
          <w:tcW w:w="1667" w:type="pct"/>
          <w:vAlign w:val="center"/>
        </w:tcPr>
        <w:p w14:paraId="4441ADAE" w14:textId="4AD70060" w:rsidR="006F26FA" w:rsidRPr="006F26FA" w:rsidRDefault="006F26FA" w:rsidP="00AE778C">
          <w:pPr>
            <w:rPr>
              <w:w w:val="101"/>
            </w:rPr>
          </w:pPr>
          <w:r w:rsidRPr="006F26FA">
            <w:rPr>
              <w:w w:val="101"/>
            </w:rPr>
            <w:fldChar w:fldCharType="begin"/>
          </w:r>
          <w:r w:rsidRPr="006F26FA">
            <w:rPr>
              <w:w w:val="101"/>
            </w:rPr>
            <w:instrText>PAGE  \* Arabic  \* MERGEFORMAT</w:instrText>
          </w:r>
          <w:r w:rsidRPr="006F26FA">
            <w:rPr>
              <w:w w:val="101"/>
            </w:rPr>
            <w:fldChar w:fldCharType="separate"/>
          </w:r>
          <w:r w:rsidR="00841A5E">
            <w:rPr>
              <w:noProof/>
              <w:w w:val="101"/>
            </w:rPr>
            <w:t>2</w:t>
          </w:r>
          <w:r w:rsidRPr="006F26FA">
            <w:rPr>
              <w:w w:val="101"/>
            </w:rPr>
            <w:fldChar w:fldCharType="end"/>
          </w:r>
          <w:r w:rsidRPr="006F26FA">
            <w:rPr>
              <w:w w:val="101"/>
            </w:rPr>
            <w:t xml:space="preserve"> z </w:t>
          </w:r>
          <w:r w:rsidRPr="006F26FA">
            <w:rPr>
              <w:w w:val="101"/>
            </w:rPr>
            <w:fldChar w:fldCharType="begin"/>
          </w:r>
          <w:r w:rsidRPr="006F26FA">
            <w:rPr>
              <w:w w:val="101"/>
            </w:rPr>
            <w:instrText>NUMPAGES  \* Arabic  \* MERGEFORMAT</w:instrText>
          </w:r>
          <w:r w:rsidRPr="006F26FA">
            <w:rPr>
              <w:w w:val="101"/>
            </w:rPr>
            <w:fldChar w:fldCharType="separate"/>
          </w:r>
          <w:r w:rsidR="00841A5E">
            <w:rPr>
              <w:noProof/>
              <w:w w:val="101"/>
            </w:rPr>
            <w:t>2</w:t>
          </w:r>
          <w:r w:rsidRPr="006F26FA">
            <w:rPr>
              <w:w w:val="101"/>
            </w:rPr>
            <w:fldChar w:fldCharType="end"/>
          </w:r>
        </w:p>
      </w:tc>
    </w:tr>
  </w:tbl>
  <w:p w14:paraId="63C7F3A1" w14:textId="77777777" w:rsidR="00DE1933" w:rsidRPr="006F26FA" w:rsidRDefault="006F26FA" w:rsidP="00AE778C">
    <w:pPr>
      <w:pStyle w:val="Zpat"/>
    </w:pPr>
    <w:r w:rsidRPr="006F26FA">
      <w:rPr>
        <w:noProof/>
        <w:lang w:eastAsia="cs-CZ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6294988E" wp14:editId="79AD7AD7">
              <wp:simplePos x="0" y="0"/>
              <wp:positionH relativeFrom="margin">
                <wp:align>center</wp:align>
              </wp:positionH>
              <wp:positionV relativeFrom="topMargin">
                <wp:posOffset>10009505</wp:posOffset>
              </wp:positionV>
              <wp:extent cx="6120000" cy="36000"/>
              <wp:effectExtent l="0" t="0" r="0" b="2540"/>
              <wp:wrapNone/>
              <wp:docPr id="5" name="Obdélník 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6120000" cy="36000"/>
                      </a:xfrm>
                      <a:prstGeom prst="rect">
                        <a:avLst/>
                      </a:prstGeom>
                      <a:solidFill>
                        <a:srgbClr val="034A31"/>
                      </a:solidFill>
                      <a:ln w="12700" cap="flat" cmpd="sng" algn="ctr">
                        <a:noFill/>
                        <a:prstDash val="solid"/>
                        <a:miter lim="800000"/>
                      </a:ln>
                      <a:effectLst/>
                    </wps:spPr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rect w14:anchorId="04A39A10" id="Obdélník 5" o:spid="_x0000_s1026" style="position:absolute;margin-left:0;margin-top:788.15pt;width:481.9pt;height:2.85pt;z-index:251659264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top-margin-area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" fillcolor="#034a31" stroked="f" strokeweight="1pt">
              <w10:wrap anchorx="margin" anchory="margin"/>
            </v:rect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8411B52" w14:textId="77777777" w:rsidR="00DF4739" w:rsidRDefault="00DF4739" w:rsidP="00AE778C">
      <w:r>
        <w:separator/>
      </w:r>
    </w:p>
  </w:footnote>
  <w:footnote w:type="continuationSeparator" w:id="0">
    <w:p w14:paraId="6D4F95A3" w14:textId="77777777" w:rsidR="00DF4739" w:rsidRDefault="00DF4739" w:rsidP="00AE778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Mkatabulky"/>
      <w:tblpPr w:vertAnchor="page" w:horzAnchor="margin" w:tblpY="1532"/>
      <w:tblOverlap w:val="never"/>
      <w:tblW w:w="5000" w:type="pct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CellMar>
        <w:left w:w="0" w:type="dxa"/>
        <w:right w:w="0" w:type="dxa"/>
      </w:tblCellMar>
      <w:tblLook w:val="04A0" w:firstRow="1" w:lastRow="0" w:firstColumn="1" w:lastColumn="0" w:noHBand="0" w:noVBand="1"/>
    </w:tblPr>
    <w:tblGrid>
      <w:gridCol w:w="1605"/>
      <w:gridCol w:w="1605"/>
      <w:gridCol w:w="1607"/>
      <w:gridCol w:w="1607"/>
      <w:gridCol w:w="1607"/>
      <w:gridCol w:w="1607"/>
    </w:tblGrid>
    <w:tr w:rsidR="001547B2" w:rsidRPr="001547B2" w14:paraId="7FF16E3E" w14:textId="77777777" w:rsidTr="00D46D8F">
      <w:trPr>
        <w:trHeight w:hRule="exact" w:val="227"/>
      </w:trPr>
      <w:tc>
        <w:tcPr>
          <w:tcW w:w="1605" w:type="dxa"/>
          <w:shd w:val="clear" w:color="auto" w:fill="773311"/>
        </w:tcPr>
        <w:p w14:paraId="5DF5CCCF" w14:textId="77777777" w:rsidR="001547B2" w:rsidRPr="001547B2" w:rsidRDefault="001547B2" w:rsidP="00D46D8F"/>
      </w:tc>
      <w:tc>
        <w:tcPr>
          <w:tcW w:w="1605" w:type="dxa"/>
          <w:shd w:val="clear" w:color="auto" w:fill="8C8A85"/>
        </w:tcPr>
        <w:p w14:paraId="39BF0C7F" w14:textId="77777777" w:rsidR="001547B2" w:rsidRPr="001547B2" w:rsidRDefault="001547B2" w:rsidP="00D46D8F"/>
      </w:tc>
      <w:tc>
        <w:tcPr>
          <w:tcW w:w="1607" w:type="dxa"/>
          <w:shd w:val="clear" w:color="auto" w:fill="71C5E8"/>
        </w:tcPr>
        <w:p w14:paraId="714F422B" w14:textId="77777777" w:rsidR="001547B2" w:rsidRPr="001547B2" w:rsidRDefault="001547B2" w:rsidP="00D46D8F"/>
      </w:tc>
      <w:tc>
        <w:tcPr>
          <w:tcW w:w="1607" w:type="dxa"/>
          <w:shd w:val="clear" w:color="auto" w:fill="034A31"/>
        </w:tcPr>
        <w:p w14:paraId="08AA6A41" w14:textId="77777777" w:rsidR="001547B2" w:rsidRPr="001547B2" w:rsidRDefault="001547B2" w:rsidP="00D46D8F"/>
      </w:tc>
      <w:tc>
        <w:tcPr>
          <w:tcW w:w="1607" w:type="dxa"/>
          <w:shd w:val="clear" w:color="auto" w:fill="E48D06"/>
        </w:tcPr>
        <w:p w14:paraId="0CBAF231" w14:textId="77777777" w:rsidR="001547B2" w:rsidRPr="001547B2" w:rsidRDefault="001547B2" w:rsidP="00D46D8F"/>
      </w:tc>
      <w:tc>
        <w:tcPr>
          <w:tcW w:w="1607" w:type="dxa"/>
          <w:shd w:val="clear" w:color="auto" w:fill="FCD016"/>
        </w:tcPr>
        <w:p w14:paraId="7AEA0C93" w14:textId="77777777" w:rsidR="001547B2" w:rsidRPr="001547B2" w:rsidRDefault="001547B2" w:rsidP="00D46D8F"/>
      </w:tc>
    </w:tr>
  </w:tbl>
  <w:p w14:paraId="6C1F30B0" w14:textId="77777777" w:rsidR="00DE1933" w:rsidRDefault="00DE1933" w:rsidP="00AE778C">
    <w:pPr>
      <w:pStyle w:val="Zhlav"/>
    </w:pPr>
    <w:r w:rsidRPr="00DE1933">
      <w:rPr>
        <w:noProof/>
        <w:lang w:eastAsia="cs-CZ"/>
      </w:rPr>
      <w:drawing>
        <wp:anchor distT="0" distB="0" distL="114300" distR="114300" simplePos="0" relativeHeight="251655680" behindDoc="0" locked="1" layoutInCell="1" allowOverlap="0" wp14:anchorId="2EFD047B" wp14:editId="3BA1B016">
          <wp:simplePos x="0" y="0"/>
          <wp:positionH relativeFrom="leftMargin">
            <wp:posOffset>720090</wp:posOffset>
          </wp:positionH>
          <wp:positionV relativeFrom="page">
            <wp:posOffset>360045</wp:posOffset>
          </wp:positionV>
          <wp:extent cx="1674000" cy="468000"/>
          <wp:effectExtent l="0" t="0" r="2540" b="8255"/>
          <wp:wrapNone/>
          <wp:docPr id="1" name="obrázek 3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5" descr="SZIF_logo_text_barvy_RGB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1674000" cy="468000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DE1933">
      <w:rPr>
        <w:noProof/>
        <w:lang w:eastAsia="cs-CZ"/>
      </w:rPr>
      <mc:AlternateContent>
        <mc:Choice Requires="wps">
          <w:drawing>
            <wp:anchor distT="0" distB="0" distL="114300" distR="114300" simplePos="0" relativeHeight="251656704" behindDoc="0" locked="1" layoutInCell="1" allowOverlap="1" wp14:anchorId="44ED07D2" wp14:editId="5451D63C">
              <wp:simplePos x="0" y="0"/>
              <wp:positionH relativeFrom="rightMargin">
                <wp:posOffset>-1692275</wp:posOffset>
              </wp:positionH>
              <wp:positionV relativeFrom="page">
                <wp:posOffset>360045</wp:posOffset>
              </wp:positionV>
              <wp:extent cx="1692000" cy="468000"/>
              <wp:effectExtent l="0" t="0" r="3810" b="8255"/>
              <wp:wrapNone/>
              <wp:docPr id="3" name="Text Box 4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92000" cy="4680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F4E8298" w14:textId="77777777" w:rsidR="00DE1933" w:rsidRPr="00371D89" w:rsidRDefault="00DE1933" w:rsidP="00720A76">
                          <w:pPr>
                            <w:pStyle w:val="adresa"/>
                            <w:tabs>
                              <w:tab w:val="left" w:pos="7088"/>
                              <w:tab w:val="left" w:pos="7230"/>
                            </w:tabs>
                            <w:spacing w:line="180" w:lineRule="exact"/>
                            <w:ind w:left="113"/>
                            <w:rPr>
                              <w:spacing w:val="-6"/>
                              <w:sz w:val="16"/>
                              <w:szCs w:val="16"/>
                            </w:rPr>
                          </w:pPr>
                          <w:r w:rsidRPr="00371D89">
                            <w:rPr>
                              <w:spacing w:val="-6"/>
                              <w:sz w:val="16"/>
                              <w:szCs w:val="16"/>
                            </w:rPr>
                            <w:t>Ve Smečkách 33, 110 00 Praha 1</w:t>
                          </w:r>
                        </w:p>
                        <w:p w14:paraId="51F4B7B1" w14:textId="77777777" w:rsidR="00DE1933" w:rsidRPr="00371D89" w:rsidRDefault="00DE1933" w:rsidP="00720A76">
                          <w:pPr>
                            <w:pStyle w:val="adresa"/>
                            <w:tabs>
                              <w:tab w:val="left" w:pos="7088"/>
                              <w:tab w:val="left" w:pos="7230"/>
                            </w:tabs>
                            <w:spacing w:line="180" w:lineRule="exact"/>
                            <w:ind w:left="113"/>
                            <w:rPr>
                              <w:spacing w:val="-6"/>
                              <w:sz w:val="16"/>
                              <w:szCs w:val="16"/>
                            </w:rPr>
                          </w:pPr>
                          <w:r w:rsidRPr="00371D89">
                            <w:rPr>
                              <w:spacing w:val="-6"/>
                              <w:sz w:val="16"/>
                              <w:szCs w:val="16"/>
                            </w:rPr>
                            <w:t>tel.: +420 222 871 </w:t>
                          </w:r>
                          <w:r w:rsidR="00106309">
                            <w:rPr>
                              <w:spacing w:val="-6"/>
                              <w:sz w:val="16"/>
                              <w:szCs w:val="16"/>
                            </w:rPr>
                            <w:t>871</w:t>
                          </w:r>
                        </w:p>
                        <w:p w14:paraId="3437DD2A" w14:textId="77777777" w:rsidR="00DE1933" w:rsidRPr="00371D89" w:rsidRDefault="00DE1933" w:rsidP="00720A76">
                          <w:pPr>
                            <w:pStyle w:val="adresa"/>
                            <w:tabs>
                              <w:tab w:val="left" w:pos="7088"/>
                              <w:tab w:val="left" w:pos="7230"/>
                            </w:tabs>
                            <w:spacing w:line="180" w:lineRule="exact"/>
                            <w:ind w:left="113"/>
                            <w:rPr>
                              <w:spacing w:val="-6"/>
                              <w:sz w:val="16"/>
                              <w:szCs w:val="16"/>
                            </w:rPr>
                          </w:pPr>
                          <w:r w:rsidRPr="00371D89">
                            <w:rPr>
                              <w:spacing w:val="-6"/>
                              <w:sz w:val="16"/>
                              <w:szCs w:val="16"/>
                            </w:rPr>
                            <w:t>fax: +420 222 871 765</w:t>
                          </w:r>
                        </w:p>
                        <w:p w14:paraId="5E2C6242" w14:textId="77777777" w:rsidR="00DE1933" w:rsidRPr="00371D89" w:rsidRDefault="00DE1933" w:rsidP="00720A76">
                          <w:pPr>
                            <w:pStyle w:val="adresa"/>
                            <w:tabs>
                              <w:tab w:val="left" w:pos="7088"/>
                              <w:tab w:val="left" w:pos="7230"/>
                            </w:tabs>
                            <w:spacing w:line="180" w:lineRule="exact"/>
                            <w:ind w:left="2552" w:right="-792" w:hanging="2439"/>
                            <w:rPr>
                              <w:spacing w:val="-6"/>
                              <w:sz w:val="16"/>
                              <w:szCs w:val="16"/>
                            </w:rPr>
                          </w:pPr>
                          <w:r w:rsidRPr="00371D89">
                            <w:rPr>
                              <w:spacing w:val="-6"/>
                              <w:sz w:val="16"/>
                              <w:szCs w:val="16"/>
                            </w:rPr>
                            <w:t xml:space="preserve">e-mail: </w:t>
                          </w:r>
                          <w:hyperlink r:id="rId2" w:history="1">
                            <w:r w:rsidRPr="00371D89">
                              <w:rPr>
                                <w:spacing w:val="-6"/>
                                <w:sz w:val="16"/>
                                <w:szCs w:val="16"/>
                              </w:rPr>
                              <w:t>info@szif.cz</w:t>
                            </w:r>
                          </w:hyperlink>
                          <w:r>
                            <w:rPr>
                              <w:spacing w:val="-6"/>
                              <w:sz w:val="16"/>
                              <w:szCs w:val="16"/>
                            </w:rPr>
                            <w:t>;</w:t>
                          </w:r>
                          <w:r w:rsidRPr="00371D89">
                            <w:rPr>
                              <w:spacing w:val="-6"/>
                              <w:sz w:val="16"/>
                              <w:szCs w:val="16"/>
                            </w:rPr>
                            <w:t xml:space="preserve"> www.szif.cz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4ED07D2" id="_x0000_t202" coordsize="21600,21600" o:spt="202" path="m,l,21600r21600,l21600,xe">
              <v:stroke joinstyle="miter"/>
              <v:path gradientshapeok="t" o:connecttype="rect"/>
            </v:shapetype>
            <v:shape id="Text Box 42" o:spid="_x0000_s1026" type="#_x0000_t202" style="position:absolute;left:0;text-align:left;margin-left:-133.25pt;margin-top:28.35pt;width:133.25pt;height:36.85pt;z-index:251656704;visibility:visible;mso-wrap-style:square;mso-width-percent:0;mso-height-percent:0;mso-wrap-distance-left:9pt;mso-wrap-distance-top:0;mso-wrap-distance-right:9pt;mso-wrap-distance-bottom:0;mso-position-horizontal:absolute;mso-position-horizontal-relative:right-margin-area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" filled="f" stroked="f">
              <v:textbox inset="0,0,0,0">
                <w:txbxContent>
                  <w:p w14:paraId="0F4E8298" w14:textId="77777777" w:rsidR="00DE1933" w:rsidRPr="00371D89" w:rsidRDefault="00DE1933" w:rsidP="00720A76">
                    <w:pPr>
                      <w:pStyle w:val="adresa"/>
                      <w:tabs>
                        <w:tab w:val="left" w:pos="7088"/>
                        <w:tab w:val="left" w:pos="7230"/>
                      </w:tabs>
                      <w:spacing w:line="180" w:lineRule="exact"/>
                      <w:ind w:left="113"/>
                      <w:rPr>
                        <w:spacing w:val="-6"/>
                        <w:sz w:val="16"/>
                        <w:szCs w:val="16"/>
                      </w:rPr>
                    </w:pPr>
                    <w:r w:rsidRPr="00371D89">
                      <w:rPr>
                        <w:spacing w:val="-6"/>
                        <w:sz w:val="16"/>
                        <w:szCs w:val="16"/>
                      </w:rPr>
                      <w:t>Ve Smečkách 33, 110 00 Praha 1</w:t>
                    </w:r>
                  </w:p>
                  <w:p w14:paraId="51F4B7B1" w14:textId="77777777" w:rsidR="00DE1933" w:rsidRPr="00371D89" w:rsidRDefault="00DE1933" w:rsidP="00720A76">
                    <w:pPr>
                      <w:pStyle w:val="adresa"/>
                      <w:tabs>
                        <w:tab w:val="left" w:pos="7088"/>
                        <w:tab w:val="left" w:pos="7230"/>
                      </w:tabs>
                      <w:spacing w:line="180" w:lineRule="exact"/>
                      <w:ind w:left="113"/>
                      <w:rPr>
                        <w:spacing w:val="-6"/>
                        <w:sz w:val="16"/>
                        <w:szCs w:val="16"/>
                      </w:rPr>
                    </w:pPr>
                    <w:r w:rsidRPr="00371D89">
                      <w:rPr>
                        <w:spacing w:val="-6"/>
                        <w:sz w:val="16"/>
                        <w:szCs w:val="16"/>
                      </w:rPr>
                      <w:t>tel.: +420 222 871 </w:t>
                    </w:r>
                    <w:r w:rsidR="00106309">
                      <w:rPr>
                        <w:spacing w:val="-6"/>
                        <w:sz w:val="16"/>
                        <w:szCs w:val="16"/>
                      </w:rPr>
                      <w:t>871</w:t>
                    </w:r>
                  </w:p>
                  <w:p w14:paraId="3437DD2A" w14:textId="77777777" w:rsidR="00DE1933" w:rsidRPr="00371D89" w:rsidRDefault="00DE1933" w:rsidP="00720A76">
                    <w:pPr>
                      <w:pStyle w:val="adresa"/>
                      <w:tabs>
                        <w:tab w:val="left" w:pos="7088"/>
                        <w:tab w:val="left" w:pos="7230"/>
                      </w:tabs>
                      <w:spacing w:line="180" w:lineRule="exact"/>
                      <w:ind w:left="113"/>
                      <w:rPr>
                        <w:spacing w:val="-6"/>
                        <w:sz w:val="16"/>
                        <w:szCs w:val="16"/>
                      </w:rPr>
                    </w:pPr>
                    <w:r w:rsidRPr="00371D89">
                      <w:rPr>
                        <w:spacing w:val="-6"/>
                        <w:sz w:val="16"/>
                        <w:szCs w:val="16"/>
                      </w:rPr>
                      <w:t>fax: +420 222 871 765</w:t>
                    </w:r>
                  </w:p>
                  <w:p w14:paraId="5E2C6242" w14:textId="77777777" w:rsidR="00DE1933" w:rsidRPr="00371D89" w:rsidRDefault="00DE1933" w:rsidP="00720A76">
                    <w:pPr>
                      <w:pStyle w:val="adresa"/>
                      <w:tabs>
                        <w:tab w:val="left" w:pos="7088"/>
                        <w:tab w:val="left" w:pos="7230"/>
                      </w:tabs>
                      <w:spacing w:line="180" w:lineRule="exact"/>
                      <w:ind w:left="2552" w:right="-792" w:hanging="2439"/>
                      <w:rPr>
                        <w:spacing w:val="-6"/>
                        <w:sz w:val="16"/>
                        <w:szCs w:val="16"/>
                      </w:rPr>
                    </w:pPr>
                    <w:r w:rsidRPr="00371D89">
                      <w:rPr>
                        <w:spacing w:val="-6"/>
                        <w:sz w:val="16"/>
                        <w:szCs w:val="16"/>
                      </w:rPr>
                      <w:t xml:space="preserve">e-mail: </w:t>
                    </w:r>
                    <w:hyperlink r:id="rId3" w:history="1">
                      <w:r w:rsidRPr="00371D89">
                        <w:rPr>
                          <w:spacing w:val="-6"/>
                          <w:sz w:val="16"/>
                          <w:szCs w:val="16"/>
                        </w:rPr>
                        <w:t>info@szif.cz</w:t>
                      </w:r>
                    </w:hyperlink>
                    <w:r>
                      <w:rPr>
                        <w:spacing w:val="-6"/>
                        <w:sz w:val="16"/>
                        <w:szCs w:val="16"/>
                      </w:rPr>
                      <w:t>;</w:t>
                    </w:r>
                    <w:r w:rsidRPr="00371D89">
                      <w:rPr>
                        <w:spacing w:val="-6"/>
                        <w:sz w:val="16"/>
                        <w:szCs w:val="16"/>
                      </w:rPr>
                      <w:t xml:space="preserve"> www.szif.cz</w:t>
                    </w:r>
                  </w:p>
                </w:txbxContent>
              </v:textbox>
              <w10:wrap anchorx="margin" anchory="page"/>
              <w10:anchorlock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C5005D"/>
    <w:multiLevelType w:val="hybridMultilevel"/>
    <w:tmpl w:val="21669FF4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65D863F9"/>
    <w:multiLevelType w:val="hybridMultilevel"/>
    <w:tmpl w:val="2B023558"/>
    <w:lvl w:ilvl="0" w:tplc="0405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5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attachedTemplate r:id="rId1"/>
  <w:defaultTabStop w:val="1985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87E00"/>
    <w:rsid w:val="000163E7"/>
    <w:rsid w:val="00020447"/>
    <w:rsid w:val="00031D44"/>
    <w:rsid w:val="00046DBF"/>
    <w:rsid w:val="00051684"/>
    <w:rsid w:val="0005659B"/>
    <w:rsid w:val="00077BA8"/>
    <w:rsid w:val="00081520"/>
    <w:rsid w:val="0008678E"/>
    <w:rsid w:val="00087E00"/>
    <w:rsid w:val="00095B2C"/>
    <w:rsid w:val="000A04C0"/>
    <w:rsid w:val="000D3F6F"/>
    <w:rsid w:val="000E3B15"/>
    <w:rsid w:val="000F5EA5"/>
    <w:rsid w:val="0010318A"/>
    <w:rsid w:val="00106309"/>
    <w:rsid w:val="00114F35"/>
    <w:rsid w:val="001152DF"/>
    <w:rsid w:val="001223E5"/>
    <w:rsid w:val="00125046"/>
    <w:rsid w:val="00145ABC"/>
    <w:rsid w:val="001547B2"/>
    <w:rsid w:val="00156DD5"/>
    <w:rsid w:val="00175C34"/>
    <w:rsid w:val="0018518D"/>
    <w:rsid w:val="00192DCA"/>
    <w:rsid w:val="001D0945"/>
    <w:rsid w:val="001E31F3"/>
    <w:rsid w:val="001E4180"/>
    <w:rsid w:val="00207A09"/>
    <w:rsid w:val="00233A20"/>
    <w:rsid w:val="00235CF4"/>
    <w:rsid w:val="002501C8"/>
    <w:rsid w:val="002515FC"/>
    <w:rsid w:val="002628AC"/>
    <w:rsid w:val="00262EAF"/>
    <w:rsid w:val="0028588E"/>
    <w:rsid w:val="002914DF"/>
    <w:rsid w:val="00293007"/>
    <w:rsid w:val="002948F2"/>
    <w:rsid w:val="002A360B"/>
    <w:rsid w:val="002B7FF9"/>
    <w:rsid w:val="002E0337"/>
    <w:rsid w:val="003009A1"/>
    <w:rsid w:val="0031778A"/>
    <w:rsid w:val="003178A8"/>
    <w:rsid w:val="003232A1"/>
    <w:rsid w:val="00330831"/>
    <w:rsid w:val="00342159"/>
    <w:rsid w:val="00346260"/>
    <w:rsid w:val="00357B84"/>
    <w:rsid w:val="0036075C"/>
    <w:rsid w:val="00366482"/>
    <w:rsid w:val="003705BB"/>
    <w:rsid w:val="0038522B"/>
    <w:rsid w:val="00393860"/>
    <w:rsid w:val="003A1923"/>
    <w:rsid w:val="003B2441"/>
    <w:rsid w:val="003C2039"/>
    <w:rsid w:val="003D3CD3"/>
    <w:rsid w:val="003F484E"/>
    <w:rsid w:val="004238F0"/>
    <w:rsid w:val="00423A9C"/>
    <w:rsid w:val="00425711"/>
    <w:rsid w:val="00433C8B"/>
    <w:rsid w:val="00442F2F"/>
    <w:rsid w:val="00445F4F"/>
    <w:rsid w:val="0045401E"/>
    <w:rsid w:val="00460E85"/>
    <w:rsid w:val="00463867"/>
    <w:rsid w:val="00477016"/>
    <w:rsid w:val="00477AF5"/>
    <w:rsid w:val="00482523"/>
    <w:rsid w:val="00483BFD"/>
    <w:rsid w:val="004855C0"/>
    <w:rsid w:val="004A19B2"/>
    <w:rsid w:val="004A6B61"/>
    <w:rsid w:val="004D1F4C"/>
    <w:rsid w:val="004D2414"/>
    <w:rsid w:val="004D47F5"/>
    <w:rsid w:val="004E5ED1"/>
    <w:rsid w:val="004F2DCB"/>
    <w:rsid w:val="00501BE0"/>
    <w:rsid w:val="00507F18"/>
    <w:rsid w:val="005179B7"/>
    <w:rsid w:val="00551272"/>
    <w:rsid w:val="005702DF"/>
    <w:rsid w:val="005739CA"/>
    <w:rsid w:val="0058259B"/>
    <w:rsid w:val="005830F3"/>
    <w:rsid w:val="005A1AC6"/>
    <w:rsid w:val="005A6665"/>
    <w:rsid w:val="005C210D"/>
    <w:rsid w:val="005C5F0D"/>
    <w:rsid w:val="005F20B5"/>
    <w:rsid w:val="005F5111"/>
    <w:rsid w:val="00605586"/>
    <w:rsid w:val="006056E2"/>
    <w:rsid w:val="006061F7"/>
    <w:rsid w:val="00615A67"/>
    <w:rsid w:val="00623B8B"/>
    <w:rsid w:val="0062435C"/>
    <w:rsid w:val="00626D62"/>
    <w:rsid w:val="0063268C"/>
    <w:rsid w:val="006401F5"/>
    <w:rsid w:val="00640FB5"/>
    <w:rsid w:val="006477D1"/>
    <w:rsid w:val="00667086"/>
    <w:rsid w:val="00680F19"/>
    <w:rsid w:val="00682DF7"/>
    <w:rsid w:val="006835F9"/>
    <w:rsid w:val="00692473"/>
    <w:rsid w:val="00695872"/>
    <w:rsid w:val="006A1BFD"/>
    <w:rsid w:val="006B46F8"/>
    <w:rsid w:val="006F20DA"/>
    <w:rsid w:val="006F26FA"/>
    <w:rsid w:val="006F29BD"/>
    <w:rsid w:val="00702858"/>
    <w:rsid w:val="007075D1"/>
    <w:rsid w:val="00720A76"/>
    <w:rsid w:val="007331E0"/>
    <w:rsid w:val="00735EFD"/>
    <w:rsid w:val="00742869"/>
    <w:rsid w:val="00745A48"/>
    <w:rsid w:val="007467A5"/>
    <w:rsid w:val="0075232B"/>
    <w:rsid w:val="00760419"/>
    <w:rsid w:val="00775470"/>
    <w:rsid w:val="007758C7"/>
    <w:rsid w:val="007A3FB9"/>
    <w:rsid w:val="007B0439"/>
    <w:rsid w:val="007C733E"/>
    <w:rsid w:val="007D38AB"/>
    <w:rsid w:val="007D57C0"/>
    <w:rsid w:val="007E4C21"/>
    <w:rsid w:val="007E559B"/>
    <w:rsid w:val="007E5E4C"/>
    <w:rsid w:val="0080088A"/>
    <w:rsid w:val="00804DFB"/>
    <w:rsid w:val="00812CCC"/>
    <w:rsid w:val="0081375D"/>
    <w:rsid w:val="00824442"/>
    <w:rsid w:val="0082627F"/>
    <w:rsid w:val="008364E1"/>
    <w:rsid w:val="00841A5E"/>
    <w:rsid w:val="00861A22"/>
    <w:rsid w:val="008818FA"/>
    <w:rsid w:val="00882BB0"/>
    <w:rsid w:val="0089138A"/>
    <w:rsid w:val="008A59A5"/>
    <w:rsid w:val="008A74F4"/>
    <w:rsid w:val="008B122F"/>
    <w:rsid w:val="008B3F42"/>
    <w:rsid w:val="008D6259"/>
    <w:rsid w:val="008D678E"/>
    <w:rsid w:val="00917962"/>
    <w:rsid w:val="00922F2C"/>
    <w:rsid w:val="009357F2"/>
    <w:rsid w:val="00936A11"/>
    <w:rsid w:val="0093700E"/>
    <w:rsid w:val="00945DC8"/>
    <w:rsid w:val="00956CF7"/>
    <w:rsid w:val="009751AB"/>
    <w:rsid w:val="009771B5"/>
    <w:rsid w:val="00981A78"/>
    <w:rsid w:val="00984366"/>
    <w:rsid w:val="0098791F"/>
    <w:rsid w:val="00996F1A"/>
    <w:rsid w:val="009A05CF"/>
    <w:rsid w:val="009B761D"/>
    <w:rsid w:val="009B77DE"/>
    <w:rsid w:val="009C59CC"/>
    <w:rsid w:val="009C5C56"/>
    <w:rsid w:val="009D10A9"/>
    <w:rsid w:val="009D7EA3"/>
    <w:rsid w:val="009E4D23"/>
    <w:rsid w:val="009F7A5C"/>
    <w:rsid w:val="00A14C18"/>
    <w:rsid w:val="00A30FB2"/>
    <w:rsid w:val="00A32640"/>
    <w:rsid w:val="00A338EA"/>
    <w:rsid w:val="00A45A87"/>
    <w:rsid w:val="00A50C6E"/>
    <w:rsid w:val="00A57168"/>
    <w:rsid w:val="00A601E1"/>
    <w:rsid w:val="00A63517"/>
    <w:rsid w:val="00A65F8B"/>
    <w:rsid w:val="00A762E2"/>
    <w:rsid w:val="00A878C6"/>
    <w:rsid w:val="00AA100E"/>
    <w:rsid w:val="00AA4721"/>
    <w:rsid w:val="00AB4012"/>
    <w:rsid w:val="00AE2D90"/>
    <w:rsid w:val="00AE65F1"/>
    <w:rsid w:val="00AE778C"/>
    <w:rsid w:val="00AF0FA2"/>
    <w:rsid w:val="00AF2E75"/>
    <w:rsid w:val="00B053D5"/>
    <w:rsid w:val="00B17A74"/>
    <w:rsid w:val="00B23ADD"/>
    <w:rsid w:val="00B25B25"/>
    <w:rsid w:val="00B521EE"/>
    <w:rsid w:val="00B542F3"/>
    <w:rsid w:val="00B64C3F"/>
    <w:rsid w:val="00B70A70"/>
    <w:rsid w:val="00B743E4"/>
    <w:rsid w:val="00B803D1"/>
    <w:rsid w:val="00B91914"/>
    <w:rsid w:val="00BC2521"/>
    <w:rsid w:val="00BC6309"/>
    <w:rsid w:val="00BD34ED"/>
    <w:rsid w:val="00BF168B"/>
    <w:rsid w:val="00BF3160"/>
    <w:rsid w:val="00C03F18"/>
    <w:rsid w:val="00C162E2"/>
    <w:rsid w:val="00C27FC8"/>
    <w:rsid w:val="00C317C8"/>
    <w:rsid w:val="00C41BF4"/>
    <w:rsid w:val="00C442B3"/>
    <w:rsid w:val="00C56F6C"/>
    <w:rsid w:val="00C72A95"/>
    <w:rsid w:val="00C749D4"/>
    <w:rsid w:val="00C838D3"/>
    <w:rsid w:val="00C94C21"/>
    <w:rsid w:val="00C95FC8"/>
    <w:rsid w:val="00CA171B"/>
    <w:rsid w:val="00CA4DCF"/>
    <w:rsid w:val="00CA5C97"/>
    <w:rsid w:val="00CB4408"/>
    <w:rsid w:val="00CC4AE1"/>
    <w:rsid w:val="00CE7DEF"/>
    <w:rsid w:val="00CF03A6"/>
    <w:rsid w:val="00D120AE"/>
    <w:rsid w:val="00D12148"/>
    <w:rsid w:val="00D24392"/>
    <w:rsid w:val="00D45212"/>
    <w:rsid w:val="00D46D8F"/>
    <w:rsid w:val="00D626C4"/>
    <w:rsid w:val="00D646F6"/>
    <w:rsid w:val="00D87812"/>
    <w:rsid w:val="00D96F87"/>
    <w:rsid w:val="00DA07F2"/>
    <w:rsid w:val="00DA60DC"/>
    <w:rsid w:val="00DB2162"/>
    <w:rsid w:val="00DB65DF"/>
    <w:rsid w:val="00DC4490"/>
    <w:rsid w:val="00DE063E"/>
    <w:rsid w:val="00DE1933"/>
    <w:rsid w:val="00DE2F87"/>
    <w:rsid w:val="00DE5228"/>
    <w:rsid w:val="00DF4739"/>
    <w:rsid w:val="00E00E72"/>
    <w:rsid w:val="00E14B2A"/>
    <w:rsid w:val="00E177C5"/>
    <w:rsid w:val="00E208D1"/>
    <w:rsid w:val="00E27BD6"/>
    <w:rsid w:val="00E3248D"/>
    <w:rsid w:val="00E327E8"/>
    <w:rsid w:val="00E35D41"/>
    <w:rsid w:val="00E467C7"/>
    <w:rsid w:val="00E74ADA"/>
    <w:rsid w:val="00E85718"/>
    <w:rsid w:val="00EB3CF5"/>
    <w:rsid w:val="00ED226D"/>
    <w:rsid w:val="00ED4323"/>
    <w:rsid w:val="00EE4AAF"/>
    <w:rsid w:val="00EE6D51"/>
    <w:rsid w:val="00F079B8"/>
    <w:rsid w:val="00F15B1D"/>
    <w:rsid w:val="00F51922"/>
    <w:rsid w:val="00F92B29"/>
    <w:rsid w:val="00FA2894"/>
    <w:rsid w:val="00FA5072"/>
    <w:rsid w:val="00FA56D4"/>
    <w:rsid w:val="00FB0CF9"/>
    <w:rsid w:val="00FB0E3E"/>
    <w:rsid w:val="00FB2E0D"/>
    <w:rsid w:val="00FB5A5C"/>
    <w:rsid w:val="00FD1179"/>
    <w:rsid w:val="00FD47D1"/>
    <w:rsid w:val="00FE1D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C460068"/>
  <w15:docId w15:val="{E1B500B1-E7B6-4EC3-B175-8848101C120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AE778C"/>
    <w:pPr>
      <w:autoSpaceDE w:val="0"/>
      <w:autoSpaceDN w:val="0"/>
      <w:adjustRightInd w:val="0"/>
      <w:spacing w:after="240"/>
      <w:jc w:val="both"/>
    </w:pPr>
    <w:rPr>
      <w:rFonts w:ascii="Verdana" w:hAnsi="Verdana" w:cs="Arial"/>
      <w:color w:val="000000"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35D4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35D41"/>
  </w:style>
  <w:style w:type="paragraph" w:styleId="Zpat">
    <w:name w:val="footer"/>
    <w:basedOn w:val="Normln"/>
    <w:link w:val="ZpatChar"/>
    <w:uiPriority w:val="99"/>
    <w:unhideWhenUsed/>
    <w:rsid w:val="00E35D4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35D41"/>
  </w:style>
  <w:style w:type="paragraph" w:styleId="Textbubliny">
    <w:name w:val="Balloon Text"/>
    <w:basedOn w:val="Normln"/>
    <w:link w:val="TextbublinyChar"/>
    <w:uiPriority w:val="99"/>
    <w:semiHidden/>
    <w:unhideWhenUsed/>
    <w:rsid w:val="00E35D4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E35D41"/>
    <w:rPr>
      <w:rFonts w:ascii="Tahoma" w:hAnsi="Tahoma" w:cs="Tahoma"/>
      <w:sz w:val="16"/>
      <w:szCs w:val="16"/>
    </w:rPr>
  </w:style>
  <w:style w:type="paragraph" w:customStyle="1" w:styleId="adresa">
    <w:name w:val="adresa"/>
    <w:rsid w:val="00EE6D51"/>
    <w:pPr>
      <w:spacing w:after="0" w:line="240" w:lineRule="auto"/>
    </w:pPr>
    <w:rPr>
      <w:rFonts w:ascii="Verdana" w:eastAsia="Times New Roman" w:hAnsi="Verdana" w:cs="Times New Roman"/>
      <w:color w:val="034A31"/>
      <w:sz w:val="14"/>
      <w:szCs w:val="20"/>
      <w:lang w:eastAsia="cs-CZ"/>
    </w:rPr>
  </w:style>
  <w:style w:type="character" w:styleId="Zstupntext">
    <w:name w:val="Placeholder Text"/>
    <w:basedOn w:val="Standardnpsmoodstavce"/>
    <w:uiPriority w:val="99"/>
    <w:semiHidden/>
    <w:rsid w:val="00087E00"/>
    <w:rPr>
      <w:color w:val="808080"/>
    </w:rPr>
  </w:style>
  <w:style w:type="table" w:styleId="Mkatabulky">
    <w:name w:val="Table Grid"/>
    <w:basedOn w:val="Normlntabulka"/>
    <w:uiPriority w:val="39"/>
    <w:rsid w:val="001547B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tavecseseznamem">
    <w:name w:val="List Paragraph"/>
    <w:basedOn w:val="Normln"/>
    <w:uiPriority w:val="34"/>
    <w:qFormat/>
    <w:rsid w:val="00A14C18"/>
    <w:pPr>
      <w:ind w:left="720"/>
      <w:contextualSpacing/>
    </w:pPr>
  </w:style>
  <w:style w:type="paragraph" w:customStyle="1" w:styleId="Default">
    <w:name w:val="Default"/>
    <w:rsid w:val="008D678E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character" w:styleId="Odkaznakoment">
    <w:name w:val="annotation reference"/>
    <w:basedOn w:val="Standardnpsmoodstavce"/>
    <w:uiPriority w:val="99"/>
    <w:semiHidden/>
    <w:unhideWhenUsed/>
    <w:rsid w:val="00F15B1D"/>
    <w:rPr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semiHidden/>
    <w:unhideWhenUsed/>
    <w:rsid w:val="00F15B1D"/>
    <w:pPr>
      <w:spacing w:line="240" w:lineRule="auto"/>
    </w:pPr>
  </w:style>
  <w:style w:type="character" w:customStyle="1" w:styleId="TextkomenteChar">
    <w:name w:val="Text komentáře Char"/>
    <w:basedOn w:val="Standardnpsmoodstavce"/>
    <w:link w:val="Textkomente"/>
    <w:uiPriority w:val="99"/>
    <w:semiHidden/>
    <w:rsid w:val="00F15B1D"/>
    <w:rPr>
      <w:sz w:val="20"/>
      <w:szCs w:val="20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unhideWhenUsed/>
    <w:rsid w:val="00F15B1D"/>
    <w:rPr>
      <w:b/>
      <w:bCs/>
    </w:rPr>
  </w:style>
  <w:style w:type="character" w:customStyle="1" w:styleId="PedmtkomenteChar">
    <w:name w:val="Předmět komentáře Char"/>
    <w:basedOn w:val="TextkomenteChar"/>
    <w:link w:val="Pedmtkomente"/>
    <w:uiPriority w:val="99"/>
    <w:semiHidden/>
    <w:rsid w:val="00F15B1D"/>
    <w:rPr>
      <w:b/>
      <w:bCs/>
      <w:sz w:val="20"/>
      <w:szCs w:val="20"/>
    </w:rPr>
  </w:style>
  <w:style w:type="paragraph" w:styleId="Titulek">
    <w:name w:val="caption"/>
    <w:basedOn w:val="Normln"/>
    <w:next w:val="Normln"/>
    <w:uiPriority w:val="35"/>
    <w:semiHidden/>
    <w:unhideWhenUsed/>
    <w:qFormat/>
    <w:rsid w:val="0010318A"/>
    <w:pPr>
      <w:spacing w:after="200" w:line="240" w:lineRule="auto"/>
    </w:pPr>
    <w:rPr>
      <w:i/>
      <w:iCs/>
      <w:color w:val="1F497D" w:themeColor="text2"/>
      <w:sz w:val="18"/>
      <w:szCs w:val="18"/>
    </w:rPr>
  </w:style>
  <w:style w:type="table" w:styleId="Tabulkasmkou4zvraznn6">
    <w:name w:val="Grid Table 4 Accent 6"/>
    <w:basedOn w:val="Normlntabulka"/>
    <w:uiPriority w:val="49"/>
    <w:rsid w:val="005A6665"/>
    <w:pPr>
      <w:spacing w:after="0" w:line="240" w:lineRule="auto"/>
    </w:pPr>
    <w:tblPr>
      <w:tblStyleRowBandSize w:val="1"/>
      <w:tblStyleColBandSize w:val="1"/>
      <w:tblBorders>
        <w:top w:val="single" w:sz="4" w:space="0" w:color="FABF8F" w:themeColor="accent6" w:themeTint="99"/>
        <w:left w:val="single" w:sz="4" w:space="0" w:color="FABF8F" w:themeColor="accent6" w:themeTint="99"/>
        <w:bottom w:val="single" w:sz="4" w:space="0" w:color="FABF8F" w:themeColor="accent6" w:themeTint="99"/>
        <w:right w:val="single" w:sz="4" w:space="0" w:color="FABF8F" w:themeColor="accent6" w:themeTint="99"/>
        <w:insideH w:val="single" w:sz="4" w:space="0" w:color="FABF8F" w:themeColor="accent6" w:themeTint="99"/>
        <w:insideV w:val="single" w:sz="4" w:space="0" w:color="FABF8F" w:themeColor="accent6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79646" w:themeColor="accent6"/>
          <w:left w:val="single" w:sz="4" w:space="0" w:color="F79646" w:themeColor="accent6"/>
          <w:bottom w:val="single" w:sz="4" w:space="0" w:color="F79646" w:themeColor="accent6"/>
          <w:right w:val="single" w:sz="4" w:space="0" w:color="F79646" w:themeColor="accent6"/>
          <w:insideH w:val="nil"/>
          <w:insideV w:val="nil"/>
        </w:tcBorders>
        <w:shd w:val="clear" w:color="auto" w:fill="F79646" w:themeFill="accent6"/>
      </w:tcPr>
    </w:tblStylePr>
    <w:tblStylePr w:type="lastRow">
      <w:rPr>
        <w:b/>
        <w:bCs/>
      </w:rPr>
      <w:tblPr/>
      <w:tcPr>
        <w:tcBorders>
          <w:top w:val="double" w:sz="4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DE9D9" w:themeFill="accent6" w:themeFillTint="33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paragraph" w:styleId="Revize">
    <w:name w:val="Revision"/>
    <w:hidden/>
    <w:uiPriority w:val="99"/>
    <w:semiHidden/>
    <w:rsid w:val="005A6665"/>
    <w:pPr>
      <w:spacing w:after="0" w:line="240" w:lineRule="auto"/>
    </w:pPr>
    <w:rPr>
      <w:rFonts w:ascii="Verdana" w:hAnsi="Verdana" w:cs="Arial"/>
      <w:color w:val="000000"/>
      <w:sz w:val="20"/>
      <w:szCs w:val="20"/>
    </w:rPr>
  </w:style>
  <w:style w:type="character" w:styleId="Hypertextovodkaz">
    <w:name w:val="Hyperlink"/>
    <w:basedOn w:val="Standardnpsmoodstavce"/>
    <w:uiPriority w:val="99"/>
    <w:unhideWhenUsed/>
    <w:rsid w:val="00DA07F2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3231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756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914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00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72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328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766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szif.cz/cs/CmDocument?rid=%2Fapa_anon%2Fcs%2Fdokumenty_ke_stazeni%2Fprv2014%2Fopatreni%2Fleader%2F1921%2F1481801847773%2F1492693330616.xlsx" TargetMode="External"/><Relationship Id="rId13" Type="http://schemas.openxmlformats.org/officeDocument/2006/relationships/glossaryDocument" Target="glossary/document.xml"/><Relationship Id="rId3" Type="http://schemas.openxmlformats.org/officeDocument/2006/relationships/settings" Target="settings.xml"/><Relationship Id="rId7" Type="http://schemas.openxmlformats.org/officeDocument/2006/relationships/hyperlink" Target="https://www.szif.cz/cs/CmDocument?rid=%2Fapa_anon%2Fcs%2Fdokumenty_ke_stazeni%2Fprv2014%2Fopatreni%2Fleader%2F1921%2F1481801847773%2F1492693330616.xlsx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hyperlink" Target="https://www.szif.cz/cs/CmDocument?rid=%2Fapa_anon%2Fcs%2Fdokumenty_ke_stazeni%2Fprv2014%2Fopatreni%2Fleader%2F1921%2F1481801847773%2F1492693330616.xlsx" TargetMode="Externa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hyperlink" Target="mailto:info@szif.cz" TargetMode="External"/><Relationship Id="rId2" Type="http://schemas.openxmlformats.org/officeDocument/2006/relationships/hyperlink" Target="mailto:info@szif.cz" TargetMode="External"/><Relationship Id="rId1" Type="http://schemas.openxmlformats.org/officeDocument/2006/relationships/image" Target="media/image1.tiff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GRAFIKA%20%20Z&#193;LOHY\&#352;ABLONY\ZPRAVODAJSTV&#205;%20-%20FORMUL&#193;&#344;\&#353;ablony%20pro%20formul&#225;&#345;e\ZPRAVODAJSTV&#205;%20-%20FORMUL&#193;&#344;.dotx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1082065158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A4B7F3B2-0266-4F9D-BE82-6972DCED58E1}"/>
      </w:docPartPr>
      <w:docPartBody>
        <w:p w:rsidR="002E5A87" w:rsidRDefault="00FC3040">
          <w:r w:rsidRPr="00FE4984">
            <w:rPr>
              <w:rStyle w:val="Zstupntext"/>
            </w:rPr>
            <w:t>Klikněte sem a zadejte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revisionView w:inkAnnotations="0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C3040"/>
    <w:rsid w:val="0001443C"/>
    <w:rsid w:val="00083977"/>
    <w:rsid w:val="000E41C1"/>
    <w:rsid w:val="001545D9"/>
    <w:rsid w:val="00192CF7"/>
    <w:rsid w:val="001E26C4"/>
    <w:rsid w:val="00210407"/>
    <w:rsid w:val="0025176D"/>
    <w:rsid w:val="00283A37"/>
    <w:rsid w:val="002C150E"/>
    <w:rsid w:val="002C6208"/>
    <w:rsid w:val="002E5A87"/>
    <w:rsid w:val="003014CB"/>
    <w:rsid w:val="003E59D8"/>
    <w:rsid w:val="00410702"/>
    <w:rsid w:val="00490E08"/>
    <w:rsid w:val="00543D00"/>
    <w:rsid w:val="006439B6"/>
    <w:rsid w:val="007B48EC"/>
    <w:rsid w:val="008002D8"/>
    <w:rsid w:val="0087203E"/>
    <w:rsid w:val="009B5F55"/>
    <w:rsid w:val="00BF691E"/>
    <w:rsid w:val="00C87BD6"/>
    <w:rsid w:val="00DE4099"/>
    <w:rsid w:val="00E43C70"/>
    <w:rsid w:val="00FC3040"/>
    <w:rsid w:val="00FE69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styleId="Zstupntext">
    <w:name w:val="Placeholder Text"/>
    <w:basedOn w:val="Standardnpsmoodstavce"/>
    <w:uiPriority w:val="99"/>
    <w:semiHidden/>
    <w:rsid w:val="00FC3040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ZPRAVODAJSTVÍ - FORMULÁŘ.dotx</Template>
  <TotalTime>3</TotalTime>
  <Pages>2</Pages>
  <Words>638</Words>
  <Characters>3768</Characters>
  <Application>Microsoft Office Word</Application>
  <DocSecurity>0</DocSecurity>
  <Lines>31</Lines>
  <Paragraphs>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SZIF</Company>
  <LinksUpToDate>false</LinksUpToDate>
  <CharactersWithSpaces>4398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Cenker Petr Ing.</dc:creator>
  <cp:lastModifiedBy>Petr Radim Ing.</cp:lastModifiedBy>
  <cp:revision>2</cp:revision>
  <cp:lastPrinted>2016-03-04T10:17:00Z</cp:lastPrinted>
  <dcterms:created xsi:type="dcterms:W3CDTF">2021-04-01T09:55:00Z</dcterms:created>
  <dcterms:modified xsi:type="dcterms:W3CDTF">2021-04-01T09:55:00Z</dcterms:modified>
</cp:coreProperties>
</file>